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F6A8F" w:rsidRDefault="00E638F6" w:rsidP="00E638F6">
      <w:pPr>
        <w:jc w:val="center"/>
        <w:rPr>
          <w:rFonts w:ascii="NTPreCursive" w:hAnsi="NTPreCursive"/>
          <w:sz w:val="40"/>
          <w:u w:val="single"/>
        </w:rPr>
      </w:pPr>
      <w:r w:rsidRPr="00E638F6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-627797</wp:posOffset>
                </wp:positionH>
                <wp:positionV relativeFrom="paragraph">
                  <wp:posOffset>-573206</wp:posOffset>
                </wp:positionV>
                <wp:extent cx="7137779" cy="9403071"/>
                <wp:effectExtent l="38100" t="38100" r="44450" b="463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7779" cy="9403071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A5C24" id="Rounded Rectangle 1" o:spid="_x0000_s1026" style="position:absolute;margin-left:-49.45pt;margin-top:-45.15pt;width:562.05pt;height:74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" filled="f" strokecolor="lime" strokeweight="6pt">
                <v:stroke joinstyle="miter"/>
              </v:roundrect>
            </w:pict>
          </mc:Fallback>
        </mc:AlternateContent>
      </w:r>
      <w:r w:rsidR="009C7FD4">
        <w:rPr>
          <w:rFonts w:ascii="NTPreCursive" w:hAnsi="NTPreCursive"/>
          <w:sz w:val="40"/>
          <w:u w:val="single"/>
        </w:rPr>
        <w:t xml:space="preserve">Extra </w:t>
      </w:r>
      <w:r w:rsidRPr="00E638F6">
        <w:rPr>
          <w:rFonts w:ascii="NTPreCursive" w:hAnsi="NTPreCursive"/>
          <w:sz w:val="40"/>
          <w:u w:val="single"/>
        </w:rPr>
        <w:t>Ideas to use at home</w:t>
      </w:r>
    </w:p>
    <w:p w:rsidR="00E638F6" w:rsidRPr="009C7FD4" w:rsidRDefault="009C7FD4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Wash your parents/carers car</w:t>
      </w:r>
      <w:r>
        <w:rPr>
          <w:rFonts w:ascii="NTPreCursive" w:hAnsi="NTPreCursive"/>
          <w:sz w:val="36"/>
        </w:rPr>
        <w:br/>
      </w:r>
    </w:p>
    <w:p w:rsidR="009C7FD4" w:rsidRPr="009C7FD4" w:rsidRDefault="009C7FD4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Clean your toys</w:t>
      </w:r>
      <w:r>
        <w:rPr>
          <w:rFonts w:ascii="NTPreCursive" w:hAnsi="NTPreCursive"/>
          <w:sz w:val="36"/>
        </w:rPr>
        <w:br/>
      </w:r>
    </w:p>
    <w:p w:rsidR="009C7FD4" w:rsidRPr="009C7FD4" w:rsidRDefault="009C7FD4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Make your own lunch</w:t>
      </w:r>
      <w:r>
        <w:rPr>
          <w:rFonts w:ascii="NTPreCursive" w:hAnsi="NTPreCursive"/>
          <w:sz w:val="36"/>
        </w:rPr>
        <w:br/>
      </w:r>
    </w:p>
    <w:p w:rsidR="009C7FD4" w:rsidRPr="009C7FD4" w:rsidRDefault="009C7FD4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Help cook tea for you and your family</w:t>
      </w:r>
      <w:r>
        <w:rPr>
          <w:rFonts w:ascii="NTPreCursive" w:hAnsi="NTPreCursive"/>
          <w:sz w:val="36"/>
        </w:rPr>
        <w:br/>
      </w:r>
    </w:p>
    <w:p w:rsidR="009C7FD4" w:rsidRPr="009C7FD4" w:rsidRDefault="009C7FD4" w:rsidP="009C7FD4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Help do jobs around the house – cleaning, vacuuming, washing up, putting clothes into the washing machine, hanging clothes outside to dry (weather permitting!)</w:t>
      </w:r>
      <w:r>
        <w:rPr>
          <w:rFonts w:ascii="NTPreCursive" w:hAnsi="NTPreCursive"/>
          <w:sz w:val="36"/>
        </w:rPr>
        <w:br/>
      </w:r>
    </w:p>
    <w:p w:rsidR="00757D82" w:rsidRPr="00757D82" w:rsidRDefault="00757D82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Collect items on your daily walk and create a nature picture</w:t>
      </w:r>
      <w:r>
        <w:rPr>
          <w:rFonts w:ascii="NTPreCursive" w:hAnsi="NTPreCursive"/>
          <w:sz w:val="36"/>
        </w:rPr>
        <w:br/>
      </w:r>
    </w:p>
    <w:p w:rsidR="00757D82" w:rsidRPr="00757D82" w:rsidRDefault="00757D82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Go on a ‘Rainbow Hunt’ in your local area/road and count how many rainbows you can see in people’s houses</w:t>
      </w:r>
      <w:r>
        <w:rPr>
          <w:rFonts w:ascii="NTPreCursive" w:hAnsi="NTPreCursive"/>
          <w:sz w:val="36"/>
        </w:rPr>
        <w:br/>
      </w:r>
    </w:p>
    <w:p w:rsidR="00757D82" w:rsidRPr="00757D82" w:rsidRDefault="00757D82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Go on a ‘Bear Hunt’ like above and see how many teddies you can spot in your local area/road</w:t>
      </w:r>
      <w:r>
        <w:rPr>
          <w:rFonts w:ascii="NTPreCursive" w:hAnsi="NTPreCursive"/>
          <w:sz w:val="36"/>
        </w:rPr>
        <w:br/>
      </w:r>
    </w:p>
    <w:p w:rsidR="00E638F6" w:rsidRDefault="00757D82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 xml:space="preserve">Practice dressing yourself independently – learn how to zip up your coat, put on clothes by yourself etc. </w:t>
      </w:r>
    </w:p>
    <w:p w:rsidR="00757D82" w:rsidRDefault="009C7FD4" w:rsidP="00757D82">
      <w:pPr>
        <w:ind w:left="360"/>
        <w:rPr>
          <w:rFonts w:ascii="NTPreCursive" w:hAnsi="NTPreCursive"/>
          <w:b/>
          <w:sz w:val="36"/>
        </w:rPr>
      </w:pPr>
      <w:r w:rsidRPr="00757D82">
        <w:rPr>
          <w:rFonts w:ascii="NTPreCursive" w:hAnsi="NTPreCursive"/>
          <w:b/>
          <w:sz w:val="36"/>
        </w:rPr>
        <w:t xml:space="preserve">As with all of these ideas, please bear in mind social distancing, remaining indoors as much as you can and not making unnecessary trips outdoors. </w:t>
      </w:r>
    </w:p>
    <w:p w:rsidR="00757D82" w:rsidRPr="00757D82" w:rsidRDefault="00757D82" w:rsidP="00757D82">
      <w:pPr>
        <w:ind w:left="360"/>
        <w:rPr>
          <w:rFonts w:ascii="NTPreCursive" w:hAnsi="NTPreCursive"/>
          <w:sz w:val="36"/>
        </w:rPr>
      </w:pPr>
      <w:r>
        <w:rPr>
          <w:rFonts w:ascii="NTPreCursive" w:hAnsi="NTPreCursive"/>
          <w:sz w:val="36"/>
        </w:rPr>
        <w:lastRenderedPageBreak/>
        <w:t xml:space="preserve">But most importantly, stay safe and have fun! Miss Stewart </w:t>
      </w:r>
      <w:r w:rsidRPr="00757D82">
        <w:rPr>
          <w:rFonts w:ascii="NTPreCursive" w:hAnsi="NTPreCursive"/>
          <w:sz w:val="36"/>
        </w:rPr>
        <w:sym w:font="Wingdings" w:char="F04A"/>
      </w:r>
      <w:r>
        <w:rPr>
          <w:rFonts w:ascii="NTPreCursive" w:hAnsi="NTPreCursive"/>
          <w:sz w:val="36"/>
        </w:rPr>
        <w:t xml:space="preserve"> </w:t>
      </w:r>
    </w:p>
    <w:sectPr w:rsidR="00757D82" w:rsidRPr="00757D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TPreCursive">
    <w:altName w:val="Pristina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35.5pt;height:120.75pt" o:bullet="t">
        <v:imagedata r:id="rId1" o:title="rainbow"/>
      </v:shape>
    </w:pict>
  </w:numPicBullet>
  <w:abstractNum w:abstractNumId="0" w15:restartNumberingAfterBreak="0">
    <w:nsid w:val="35E12638"/>
    <w:multiLevelType w:val="hybridMultilevel"/>
    <w:tmpl w:val="FBC0AC2A"/>
    <w:lvl w:ilvl="0" w:tplc="47667A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61037"/>
    <w:multiLevelType w:val="hybridMultilevel"/>
    <w:tmpl w:val="68BC79D0"/>
    <w:lvl w:ilvl="0" w:tplc="47667A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F6"/>
    <w:rsid w:val="003F671C"/>
    <w:rsid w:val="00757D82"/>
    <w:rsid w:val="007F6A8F"/>
    <w:rsid w:val="009C7FD4"/>
    <w:rsid w:val="00B2616E"/>
    <w:rsid w:val="00E6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BE0931E-8284-45D2-BDAD-E23D555E3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8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38F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38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701172B</Template>
  <TotalTime>0</TotalTime>
  <Pages>2</Pages>
  <Words>130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st-stewart-e</dc:creator>
  <cp:keywords/>
  <dc:description/>
  <cp:lastModifiedBy>ST-SHEFFIELD-T</cp:lastModifiedBy>
  <cp:revision>2</cp:revision>
  <dcterms:created xsi:type="dcterms:W3CDTF">2020-04-03T09:13:00Z</dcterms:created>
  <dcterms:modified xsi:type="dcterms:W3CDTF">2020-04-03T09:13:00Z</dcterms:modified>
</cp:coreProperties>
</file>